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10080"/>
      </w:tblGrid>
      <w:tr w:rsidR="00975288" w:rsidRPr="002B18D2" w14:paraId="362B84D2" w14:textId="77777777" w:rsidTr="002B0820">
        <w:trPr>
          <w:cantSplit/>
        </w:trPr>
        <w:tc>
          <w:tcPr>
            <w:tcW w:w="10080" w:type="dxa"/>
          </w:tcPr>
          <w:p w14:paraId="688F8DE0" w14:textId="42BFD461" w:rsidR="00975288" w:rsidRPr="00EC098C" w:rsidRDefault="00AA338E" w:rsidP="002B18D2">
            <w:pPr>
              <w:pStyle w:val="Title"/>
              <w:shd w:val="clear" w:color="auto" w:fill="92D050"/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Women &amp;</w:t>
            </w:r>
            <w:r w:rsidR="00CB0163"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B18D2"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etirement</w:t>
            </w:r>
          </w:p>
          <w:p w14:paraId="6642CBA0" w14:textId="2BE38B69" w:rsidR="00975288" w:rsidRPr="00D82662" w:rsidRDefault="002B18D2" w:rsidP="00366439">
            <w:pPr>
              <w:pStyle w:val="Subtitle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82662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SPRING</w:t>
            </w:r>
            <w:r w:rsidR="00615AA5" w:rsidRPr="00D82662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A338E" w:rsidRPr="00D82662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FOCUS GROUP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4955"/>
              <w:gridCol w:w="5125"/>
            </w:tblGrid>
            <w:tr w:rsidR="00975288" w14:paraId="29428EC8" w14:textId="77777777" w:rsidTr="00C704B3">
              <w:trPr>
                <w:trHeight w:val="6912"/>
              </w:trPr>
              <w:tc>
                <w:tcPr>
                  <w:tcW w:w="4940" w:type="dxa"/>
                  <w:vAlign w:val="center"/>
                </w:tcPr>
                <w:p w14:paraId="2B8A9FA1" w14:textId="45E2380A" w:rsidR="00975288" w:rsidRPr="00D82662" w:rsidRDefault="00AA338E" w:rsidP="00F623AC">
                  <w:pPr>
                    <w:pStyle w:val="Heading2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who</w:t>
                  </w:r>
                </w:p>
                <w:p w14:paraId="001AA98D" w14:textId="0F3D1DB4" w:rsidR="00975288" w:rsidRPr="00D82662" w:rsidRDefault="00AA338E" w:rsidP="00727F59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Women who will retire in the next 5 years and women who have been retired for </w:t>
                  </w:r>
                  <w:r w:rsidR="0076041B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less than 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 years</w:t>
                  </w:r>
                  <w:r w:rsidR="0076041B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14:paraId="19E73355" w14:textId="674D3CF6" w:rsidR="00975288" w:rsidRDefault="00AA338E" w:rsidP="00F623AC">
                  <w:pPr>
                    <w:pStyle w:val="Heading2"/>
                  </w:pPr>
                  <w:r w:rsidRPr="00D82662">
                    <w:rPr>
                      <w:color w:val="00B050"/>
                    </w:rPr>
                    <w:t>why</w:t>
                  </w:r>
                </w:p>
                <w:p w14:paraId="73C56303" w14:textId="603B8979" w:rsidR="00AA338E" w:rsidRPr="00D82662" w:rsidRDefault="00AA338E" w:rsidP="00AA338E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To talk about your experiences before and after retirement and to g</w:t>
                  </w:r>
                  <w:r w:rsidR="00615AA5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ive 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your opinion on potential programs. We will be discussing dreams, needs, concerns, and hopes for </w:t>
                  </w:r>
                  <w:r w:rsidR="00D8266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your next chapter.</w:t>
                  </w:r>
                </w:p>
                <w:p w14:paraId="463DABE3" w14:textId="397363C4" w:rsidR="00AA338E" w:rsidRPr="00D82662" w:rsidRDefault="00AA338E" w:rsidP="00AA338E">
                  <w:pPr>
                    <w:pStyle w:val="Heading2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when</w:t>
                  </w:r>
                </w:p>
                <w:p w14:paraId="55A904B1" w14:textId="468EF2DF" w:rsidR="00975288" w:rsidRPr="00D82662" w:rsidRDefault="00D82662" w:rsidP="00727F59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June 14, 2019</w:t>
                  </w:r>
                  <w:r w:rsidR="00AA338E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from </w:t>
                  </w:r>
                  <w:r w:rsidR="00116ACB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10:00 am to </w:t>
                  </w:r>
                  <w:bookmarkStart w:id="0" w:name="_GoBack"/>
                  <w:bookmarkEnd w:id="0"/>
                  <w:r w:rsidR="00116ACB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noon</w:t>
                  </w:r>
                </w:p>
                <w:p w14:paraId="0C0874FA" w14:textId="6F8C2260" w:rsidR="00975288" w:rsidRPr="00D82662" w:rsidRDefault="00AA338E" w:rsidP="00D82662">
                  <w:pPr>
                    <w:pStyle w:val="Heading2"/>
                    <w:spacing w:before="0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where</w:t>
                  </w:r>
                </w:p>
                <w:p w14:paraId="4C60421C" w14:textId="77777777" w:rsidR="00D82662" w:rsidRDefault="00AA338E" w:rsidP="00D82662">
                  <w:pPr>
                    <w:pStyle w:val="Heading1"/>
                    <w:spacing w:after="0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Panera </w:t>
                  </w:r>
                  <w:r w:rsidR="00D8266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Community Room</w:t>
                  </w:r>
                </w:p>
                <w:p w14:paraId="3B7C4A07" w14:textId="6D2F586D" w:rsidR="00615AA5" w:rsidRPr="00D82662" w:rsidRDefault="00AA338E" w:rsidP="00D82662">
                  <w:pPr>
                    <w:pStyle w:val="Heading1"/>
                    <w:spacing w:after="0"/>
                    <w:rPr>
                      <w:sz w:val="24"/>
                      <w:szCs w:val="24"/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4519 N. High</w:t>
                  </w:r>
                  <w:r w:rsidR="002B18D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St. 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Clintonville</w:t>
                  </w:r>
                  <w:r w:rsidR="002B18D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</w:tc>
              <w:tc>
                <w:tcPr>
                  <w:tcW w:w="5110" w:type="dxa"/>
                  <w:vAlign w:val="center"/>
                </w:tcPr>
                <w:p w14:paraId="2A30B2A8" w14:textId="2504D29D" w:rsidR="00975288" w:rsidRDefault="00EC098C">
                  <w:pPr>
                    <w:pStyle w:val="Graphic"/>
                  </w:pPr>
                  <w:r>
                    <w:rPr>
                      <w:noProof/>
                    </w:rPr>
                    <w:drawing>
                      <wp:inline distT="0" distB="0" distL="0" distR="0" wp14:anchorId="4510A16F" wp14:editId="54166151">
                        <wp:extent cx="2552700" cy="4090670"/>
                        <wp:effectExtent l="0" t="0" r="0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977" cy="4116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338EAB3" wp14:editId="2D83B983">
                            <wp:extent cx="304800" cy="304800"/>
                            <wp:effectExtent l="0" t="0" r="0" b="0"/>
                            <wp:docPr id="3" name="Rectangle 3" descr="https://mail.aol.com/webmail/getPart?uid=ANXGfMst7crjXOQUpQNu6C6ThoU&amp;partId=2&amp;saveAs=20190510_142641.jpg&amp;scope=STAND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88A60DE" id="Rectangle 3" o:spid="_x0000_s1026" alt="https://mail.aol.com/webmail/getPart?uid=ANXGfMst7crjXOQUpQNu6C6ThoU&amp;partId=2&amp;saveAs=20190510_142641.jpg&amp;scope=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P2N0BkDAABDBgAADgAAAAAAAAAAAAAAAAAuAgAA&#10;ZHJzL2Uyb0RvYy54bWxQSwECLQAUAAYACAAAACEATKDpLNgAAAADAQAADwAAAAAAAAAAAAAAAABz&#10;BQAAZHJzL2Rvd25yZXYueG1sUEsFBgAAAAAEAAQA8wAAAHg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96C4786" w14:textId="77777777" w:rsidR="00975288" w:rsidRDefault="00EB3DE7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F315205" wp14:editId="29555600">
                      <wp:extent cx="6337300" cy="166000"/>
                      <wp:effectExtent l="57150" t="57150" r="44450" b="62865"/>
                      <wp:docPr id="30" name="Rectangle 14" title="Divider b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0" cy="16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8659DF" id="Rectangle 14" o:spid="_x0000_s1026" alt="Title: Divider bar" style="width:49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" fillcolor="#92d050" strokecolor="#0070c0">
                      <w10:anchorlock/>
                    </v:rect>
                  </w:pict>
                </mc:Fallback>
              </mc:AlternateContent>
            </w:r>
          </w:p>
          <w:tbl>
            <w:tblPr>
              <w:tblW w:w="100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date, store hours, and company logo"/>
            </w:tblPr>
            <w:tblGrid>
              <w:gridCol w:w="4950"/>
              <w:gridCol w:w="5130"/>
            </w:tblGrid>
            <w:tr w:rsidR="00975288" w14:paraId="1BE2D76D" w14:textId="77777777" w:rsidTr="00410D7F">
              <w:trPr>
                <w:trHeight w:val="783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14:paraId="05941E18" w14:textId="44694B27" w:rsidR="0076041B" w:rsidRDefault="00AA338E" w:rsidP="00410D7F">
                  <w:pPr>
                    <w:spacing w:after="0"/>
                  </w:pPr>
                  <w:r>
                    <w:t xml:space="preserve">RSVP by </w:t>
                  </w:r>
                  <w:r w:rsidR="002B18D2">
                    <w:t>June 10, 2019</w:t>
                  </w:r>
                  <w:r w:rsidR="00615AA5">
                    <w:t xml:space="preserve">  </w:t>
                  </w:r>
                  <w:hyperlink r:id="rId11" w:history="1">
                    <w:r w:rsidR="00615AA5" w:rsidRPr="00D82662">
                      <w:rPr>
                        <w:rStyle w:val="Hyperlink"/>
                        <w:color w:val="00B050"/>
                      </w:rPr>
                      <w:t>macaliv@cs.com</w:t>
                    </w:r>
                  </w:hyperlink>
                </w:p>
                <w:p w14:paraId="4DE31AD3" w14:textId="688C5185" w:rsidR="00615AA5" w:rsidRDefault="00615AA5" w:rsidP="00410D7F">
                  <w:pPr>
                    <w:spacing w:after="0"/>
                    <w:jc w:val="center"/>
                  </w:pPr>
                </w:p>
                <w:p w14:paraId="4E5D99FA" w14:textId="77777777" w:rsidR="00410D7F" w:rsidRDefault="00615AA5" w:rsidP="007B5C45">
                  <w:pPr>
                    <w:spacing w:after="0"/>
                    <w:rPr>
                      <w:b w:val="0"/>
                      <w:color w:val="000000" w:themeColor="text1"/>
                      <w:sz w:val="20"/>
                      <w:szCs w:val="20"/>
                    </w:rPr>
                  </w:pPr>
                  <w:r w:rsidRPr="00EC098C">
                    <w:rPr>
                      <w:color w:val="000000" w:themeColor="text1"/>
                    </w:rPr>
                    <w:t xml:space="preserve">Virginia Macali, JD, MS,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is a Retirement Transition Consultant and Integral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Life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Coach. She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is known for her ability to </w:t>
                  </w:r>
                  <w:r w:rsidR="007B5C45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support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people mov</w:t>
                  </w:r>
                  <w:r w:rsidR="007B5C45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ing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through transitions in smart</w:t>
                  </w:r>
                  <w:r w:rsidR="007B5C45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, aware,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and balanced ways. She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is 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a co-founder of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Aging </w:t>
                  </w:r>
                  <w:r w:rsidR="007B5C45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w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ith Intention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. She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writes a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blog 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that </w:t>
                  </w:r>
                  <w:r w:rsidR="00BF7C09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explores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life’s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next chapter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3F03FBF1" w14:textId="77777777" w:rsidR="00091B2F" w:rsidRDefault="00091B2F" w:rsidP="007B5C45">
                  <w:pPr>
                    <w:spacing w:after="0"/>
                  </w:pPr>
                </w:p>
                <w:p w14:paraId="0F5B60CF" w14:textId="77E8F4CB" w:rsidR="00091B2F" w:rsidRDefault="00091B2F" w:rsidP="007B5C45">
                  <w:pPr>
                    <w:spacing w:after="0"/>
                  </w:pPr>
                </w:p>
              </w:tc>
              <w:tc>
                <w:tcPr>
                  <w:tcW w:w="5130" w:type="dxa"/>
                  <w:vAlign w:val="center"/>
                </w:tcPr>
                <w:p w14:paraId="5D76FC6A" w14:textId="77777777" w:rsidR="00975288" w:rsidRDefault="00975288">
                  <w:pPr>
                    <w:pStyle w:val="Logo"/>
                  </w:pPr>
                </w:p>
                <w:p w14:paraId="358109CD" w14:textId="77777777" w:rsidR="007B5C45" w:rsidRDefault="007B5C45">
                  <w:pPr>
                    <w:pStyle w:val="Logo"/>
                  </w:pPr>
                </w:p>
                <w:p w14:paraId="3F9D9827" w14:textId="648DF872" w:rsidR="007B5C45" w:rsidRDefault="007B5C45">
                  <w:pPr>
                    <w:pStyle w:val="Logo"/>
                  </w:pPr>
                </w:p>
              </w:tc>
            </w:tr>
          </w:tbl>
          <w:p w14:paraId="4EA8914A" w14:textId="56A1EDB8" w:rsidR="0076041B" w:rsidRPr="002B18D2" w:rsidRDefault="00410D7F" w:rsidP="002B18D2">
            <w:pPr>
              <w:pStyle w:val="Heading3"/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High Point Transitions, LLC</w:t>
            </w:r>
            <w:r w:rsid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| </w:t>
            </w:r>
            <w:r w:rsidR="0076041B" w:rsidRP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Virginia Macali, JD, MS</w:t>
            </w:r>
          </w:p>
          <w:p w14:paraId="17599F83" w14:textId="77777777" w:rsidR="00410D7F" w:rsidRPr="002B18D2" w:rsidRDefault="0076041B" w:rsidP="00615AA5">
            <w:pPr>
              <w:pStyle w:val="Heading4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Retirement Coaching for Professionals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|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Next Chapter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Explorations</w:t>
            </w:r>
          </w:p>
          <w:p w14:paraId="53B3335E" w14:textId="4791B0D5" w:rsidR="00704FB2" w:rsidRPr="00D82662" w:rsidRDefault="008C583E" w:rsidP="004C5E8B">
            <w:pPr>
              <w:pStyle w:val="Heading4"/>
              <w:rPr>
                <w:rStyle w:val="Hyperlink"/>
                <w:color w:val="00B050"/>
              </w:rPr>
            </w:pPr>
            <w:hyperlink r:id="rId12" w:history="1">
              <w:r w:rsidR="00AF5536">
                <w:rPr>
                  <w:rStyle w:val="Hyperlink"/>
                  <w:color w:val="00B050"/>
                </w:rPr>
                <w:t>http://www.virginiamacali.com/</w:t>
              </w:r>
            </w:hyperlink>
          </w:p>
          <w:p w14:paraId="6E25AB5A" w14:textId="6073C0AA" w:rsidR="00410D7F" w:rsidRPr="00410D7F" w:rsidRDefault="00410D7F" w:rsidP="004C5E8B">
            <w:pPr>
              <w:pStyle w:val="Heading4"/>
              <w:rPr>
                <w:b/>
                <w:i/>
              </w:rPr>
            </w:pPr>
            <w:r w:rsidRPr="002B18D2">
              <w:rPr>
                <w:color w:val="auto"/>
              </w:rPr>
              <w:t>614.296.6287</w:t>
            </w:r>
          </w:p>
        </w:tc>
      </w:tr>
    </w:tbl>
    <w:p w14:paraId="3E934022" w14:textId="77777777" w:rsidR="00A525B7" w:rsidRDefault="00A525B7" w:rsidP="00A66A79"/>
    <w:sectPr w:rsidR="00A525B7" w:rsidSect="00D82662">
      <w:headerReference w:type="default" r:id="rId13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22504" w14:textId="77777777" w:rsidR="008C583E" w:rsidRDefault="008C583E">
      <w:r>
        <w:separator/>
      </w:r>
    </w:p>
  </w:endnote>
  <w:endnote w:type="continuationSeparator" w:id="0">
    <w:p w14:paraId="27D38AF1" w14:textId="77777777" w:rsidR="008C583E" w:rsidRDefault="008C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48DD7" w14:textId="77777777" w:rsidR="008C583E" w:rsidRDefault="008C583E">
      <w:r>
        <w:separator/>
      </w:r>
    </w:p>
  </w:footnote>
  <w:footnote w:type="continuationSeparator" w:id="0">
    <w:p w14:paraId="2AC18783" w14:textId="77777777" w:rsidR="008C583E" w:rsidRDefault="008C5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D0D03" w14:textId="77777777" w:rsidR="00EA4BCC" w:rsidRDefault="00EA4BC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25715EB" wp14:editId="21F0B1F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 title="Rectangle background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1A2C3271" id="Rectangle 1" o:spid="_x0000_s1026" alt="Title: Rectangle background graphic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" filled="f" strokecolor="#c77c0e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8E"/>
    <w:rsid w:val="00037461"/>
    <w:rsid w:val="00051E8F"/>
    <w:rsid w:val="00091B2F"/>
    <w:rsid w:val="000F70A3"/>
    <w:rsid w:val="00116ACB"/>
    <w:rsid w:val="00165FB4"/>
    <w:rsid w:val="001A2E31"/>
    <w:rsid w:val="001D17B9"/>
    <w:rsid w:val="00274EBC"/>
    <w:rsid w:val="002B0820"/>
    <w:rsid w:val="002B18D2"/>
    <w:rsid w:val="002C0F66"/>
    <w:rsid w:val="00345A73"/>
    <w:rsid w:val="00366439"/>
    <w:rsid w:val="003A090F"/>
    <w:rsid w:val="003F3439"/>
    <w:rsid w:val="00410D7F"/>
    <w:rsid w:val="004961CF"/>
    <w:rsid w:val="004C5E8B"/>
    <w:rsid w:val="004D3B5D"/>
    <w:rsid w:val="005023AD"/>
    <w:rsid w:val="00543203"/>
    <w:rsid w:val="00587CBA"/>
    <w:rsid w:val="00613CEC"/>
    <w:rsid w:val="0061403B"/>
    <w:rsid w:val="00615AA5"/>
    <w:rsid w:val="006F3953"/>
    <w:rsid w:val="00702D36"/>
    <w:rsid w:val="00704FB2"/>
    <w:rsid w:val="007269B0"/>
    <w:rsid w:val="00727F59"/>
    <w:rsid w:val="0074012F"/>
    <w:rsid w:val="0076041B"/>
    <w:rsid w:val="0077296C"/>
    <w:rsid w:val="00776CE7"/>
    <w:rsid w:val="007B3AAE"/>
    <w:rsid w:val="007B5C45"/>
    <w:rsid w:val="007C5A84"/>
    <w:rsid w:val="007D3204"/>
    <w:rsid w:val="00800A19"/>
    <w:rsid w:val="00853A99"/>
    <w:rsid w:val="00857C0E"/>
    <w:rsid w:val="00876FD7"/>
    <w:rsid w:val="00883A68"/>
    <w:rsid w:val="008C583E"/>
    <w:rsid w:val="00975288"/>
    <w:rsid w:val="00990AB3"/>
    <w:rsid w:val="00A2719C"/>
    <w:rsid w:val="00A525B7"/>
    <w:rsid w:val="00A66A79"/>
    <w:rsid w:val="00AA338E"/>
    <w:rsid w:val="00AD40BC"/>
    <w:rsid w:val="00AD4F94"/>
    <w:rsid w:val="00AF5536"/>
    <w:rsid w:val="00BA33EE"/>
    <w:rsid w:val="00BC5C98"/>
    <w:rsid w:val="00BF7C09"/>
    <w:rsid w:val="00C06375"/>
    <w:rsid w:val="00C0702E"/>
    <w:rsid w:val="00C23D8B"/>
    <w:rsid w:val="00C704B3"/>
    <w:rsid w:val="00C8300B"/>
    <w:rsid w:val="00CB0163"/>
    <w:rsid w:val="00D439F7"/>
    <w:rsid w:val="00D82662"/>
    <w:rsid w:val="00DF1895"/>
    <w:rsid w:val="00E30D0F"/>
    <w:rsid w:val="00E314EB"/>
    <w:rsid w:val="00E41F30"/>
    <w:rsid w:val="00EA4BCC"/>
    <w:rsid w:val="00EB3DE7"/>
    <w:rsid w:val="00EC098C"/>
    <w:rsid w:val="00EF46B8"/>
    <w:rsid w:val="00F109F6"/>
    <w:rsid w:val="00F4060B"/>
    <w:rsid w:val="00F623AC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D91999"/>
  <w15:chartTrackingRefBased/>
  <w15:docId w15:val="{BB515DA0-B0BE-4688-AF2C-C0F9AD8D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styleId="GridTable1Light">
    <w:name w:val="Grid Table 1 Light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C5C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styleId="PlainTable1">
    <w:name w:val="Plain Table 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15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virginiamacali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caliv@cs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Retail%20sale%20flyer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CBA948-EFEF-4966-873D-F26F3EA6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FA5B1-D2BA-489A-9C54-0D3A0706AEC7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C72F6736-0972-4158-A23F-74B21B287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Retail sale flyer</Template>
  <TotalTime>38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virginia macali</cp:lastModifiedBy>
  <cp:revision>6</cp:revision>
  <cp:lastPrinted>2018-10-04T15:02:00Z</cp:lastPrinted>
  <dcterms:created xsi:type="dcterms:W3CDTF">2019-05-21T14:59:00Z</dcterms:created>
  <dcterms:modified xsi:type="dcterms:W3CDTF">2019-05-21T19:17:00Z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